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66DD" w:rsidRPr="005466DD" w:rsidRDefault="005466DD" w:rsidP="0055515C">
      <w:pPr>
        <w:pStyle w:val="Geenafstand"/>
        <w:rPr>
          <w:b/>
          <w:sz w:val="24"/>
          <w:szCs w:val="24"/>
        </w:rPr>
      </w:pPr>
      <w:bookmarkStart w:id="0" w:name="_GoBack"/>
      <w:r w:rsidRPr="005466DD">
        <w:rPr>
          <w:b/>
          <w:sz w:val="24"/>
          <w:szCs w:val="24"/>
        </w:rPr>
        <w:t xml:space="preserve">Trainershandleiding </w:t>
      </w:r>
    </w:p>
    <w:bookmarkEnd w:id="0"/>
    <w:p w:rsidR="005466DD" w:rsidRDefault="005466DD" w:rsidP="0055515C">
      <w:pPr>
        <w:pStyle w:val="Geenafstand"/>
        <w:rPr>
          <w:b/>
        </w:rPr>
      </w:pPr>
    </w:p>
    <w:p w:rsidR="0055515C" w:rsidRPr="0055515C" w:rsidRDefault="0055515C" w:rsidP="0055515C">
      <w:pPr>
        <w:pStyle w:val="Geenafstand"/>
        <w:rPr>
          <w:b/>
        </w:rPr>
      </w:pPr>
      <w:r w:rsidRPr="0055515C">
        <w:rPr>
          <w:b/>
        </w:rPr>
        <w:t>Training</w:t>
      </w:r>
      <w:r w:rsidR="00411D44">
        <w:rPr>
          <w:b/>
        </w:rPr>
        <w:t xml:space="preserve">: </w:t>
      </w:r>
      <w:r w:rsidR="00411D44" w:rsidRPr="00411D44">
        <w:t xml:space="preserve">Ontwenningsverschijnselen bij de </w:t>
      </w:r>
      <w:r w:rsidR="001655DB">
        <w:t>pasgeborene</w:t>
      </w:r>
      <w:r w:rsidR="00411D44" w:rsidRPr="00411D44">
        <w:t xml:space="preserve"> en gebruik</w:t>
      </w:r>
      <w:r w:rsidR="00411D44">
        <w:rPr>
          <w:b/>
        </w:rPr>
        <w:t xml:space="preserve"> </w:t>
      </w:r>
      <w:proofErr w:type="spellStart"/>
      <w:r w:rsidR="00411D44" w:rsidRPr="00411D44">
        <w:t>Finnegan</w:t>
      </w:r>
      <w:proofErr w:type="spellEnd"/>
      <w:r w:rsidR="00411D44" w:rsidRPr="00411D44">
        <w:t xml:space="preserve"> Score</w:t>
      </w:r>
      <w:r w:rsidRPr="0055515C">
        <w:rPr>
          <w:b/>
        </w:rPr>
        <w:tab/>
      </w:r>
      <w:r w:rsidRPr="0055515C">
        <w:rPr>
          <w:b/>
        </w:rPr>
        <w:tab/>
      </w:r>
      <w:r w:rsidRPr="0055515C">
        <w:rPr>
          <w:b/>
        </w:rPr>
        <w:tab/>
      </w:r>
      <w:r w:rsidRPr="0055515C">
        <w:rPr>
          <w:b/>
        </w:rPr>
        <w:tab/>
      </w:r>
      <w:r w:rsidRPr="0055515C">
        <w:rPr>
          <w:b/>
        </w:rPr>
        <w:tab/>
      </w:r>
      <w:r w:rsidRPr="0055515C">
        <w:rPr>
          <w:b/>
        </w:rPr>
        <w:tab/>
      </w:r>
      <w:r w:rsidRPr="0055515C">
        <w:rPr>
          <w:b/>
        </w:rPr>
        <w:tab/>
      </w:r>
    </w:p>
    <w:p w:rsidR="0055515C" w:rsidRPr="0055515C" w:rsidRDefault="0055515C" w:rsidP="0055515C">
      <w:pPr>
        <w:pStyle w:val="Geenafstand"/>
        <w:rPr>
          <w:b/>
        </w:rPr>
      </w:pPr>
      <w:r w:rsidRPr="0055515C">
        <w:rPr>
          <w:b/>
        </w:rPr>
        <w:tab/>
      </w:r>
    </w:p>
    <w:p w:rsidR="0055515C" w:rsidRDefault="0055515C" w:rsidP="0055515C">
      <w:pPr>
        <w:pStyle w:val="Geenafstand"/>
      </w:pPr>
      <w:r w:rsidRPr="0055515C">
        <w:rPr>
          <w:b/>
        </w:rPr>
        <w:t>Trainer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5515C" w:rsidRDefault="00411D44" w:rsidP="0055515C">
      <w:pPr>
        <w:pStyle w:val="Geenafstand"/>
      </w:pPr>
      <w:r>
        <w:t>Ineke de Kruijff, kinderarts St Antonius Ziekenhuis.</w:t>
      </w:r>
      <w:r w:rsidR="0055515C">
        <w:tab/>
      </w:r>
      <w:r w:rsidR="0055515C">
        <w:tab/>
      </w:r>
      <w:r w:rsidR="0055515C">
        <w:tab/>
      </w:r>
      <w:r w:rsidR="0055515C">
        <w:tab/>
      </w:r>
      <w:r w:rsidR="0055515C">
        <w:tab/>
      </w:r>
      <w:r w:rsidR="0055515C">
        <w:tab/>
      </w:r>
    </w:p>
    <w:p w:rsidR="0055515C" w:rsidRDefault="0055515C" w:rsidP="0055515C">
      <w:pPr>
        <w:pStyle w:val="Geenafstand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5515C" w:rsidRPr="0055515C" w:rsidRDefault="0055515C" w:rsidP="0055515C">
      <w:pPr>
        <w:pStyle w:val="Geenafstand"/>
        <w:rPr>
          <w:b/>
        </w:rPr>
      </w:pPr>
      <w:r w:rsidRPr="0055515C">
        <w:rPr>
          <w:b/>
        </w:rPr>
        <w:t>Doelstelling</w:t>
      </w:r>
      <w:r w:rsidRPr="0055515C">
        <w:rPr>
          <w:b/>
        </w:rPr>
        <w:tab/>
      </w:r>
      <w:r w:rsidRPr="0055515C">
        <w:rPr>
          <w:b/>
        </w:rPr>
        <w:tab/>
      </w:r>
      <w:r w:rsidRPr="0055515C">
        <w:rPr>
          <w:b/>
        </w:rPr>
        <w:tab/>
      </w:r>
      <w:r w:rsidRPr="0055515C">
        <w:rPr>
          <w:b/>
        </w:rPr>
        <w:tab/>
      </w:r>
      <w:r w:rsidRPr="0055515C">
        <w:rPr>
          <w:b/>
        </w:rPr>
        <w:tab/>
      </w:r>
      <w:r w:rsidRPr="0055515C">
        <w:rPr>
          <w:b/>
        </w:rPr>
        <w:tab/>
      </w:r>
      <w:r w:rsidRPr="0055515C">
        <w:rPr>
          <w:b/>
        </w:rPr>
        <w:tab/>
      </w:r>
      <w:r w:rsidRPr="0055515C">
        <w:rPr>
          <w:b/>
        </w:rPr>
        <w:tab/>
      </w:r>
    </w:p>
    <w:p w:rsidR="00411D44" w:rsidRDefault="0055515C" w:rsidP="0055515C">
      <w:pPr>
        <w:pStyle w:val="Geenafstand"/>
        <w:rPr>
          <w:rFonts w:ascii="Calibri" w:eastAsia="Times New Roman" w:hAnsi="Calibri" w:cs="Calibri"/>
          <w:color w:val="000000"/>
        </w:rPr>
      </w:pPr>
      <w:r w:rsidRPr="00B76BF0">
        <w:rPr>
          <w:rFonts w:ascii="Calibri" w:eastAsia="Times New Roman" w:hAnsi="Calibri" w:cs="Calibri"/>
          <w:color w:val="000000"/>
        </w:rPr>
        <w:t xml:space="preserve">Aan het eind van de training hebben de </w:t>
      </w:r>
      <w:r w:rsidR="00107169">
        <w:rPr>
          <w:rFonts w:ascii="Calibri" w:eastAsia="Times New Roman" w:hAnsi="Calibri" w:cs="Calibri"/>
          <w:color w:val="000000"/>
        </w:rPr>
        <w:t>deelnemers (</w:t>
      </w:r>
      <w:r w:rsidRPr="00B76BF0">
        <w:rPr>
          <w:rFonts w:ascii="Calibri" w:eastAsia="Times New Roman" w:hAnsi="Calibri" w:cs="Calibri"/>
          <w:color w:val="000000"/>
        </w:rPr>
        <w:t>kraamspecialisten</w:t>
      </w:r>
      <w:r w:rsidR="00107169">
        <w:rPr>
          <w:rFonts w:ascii="Calibri" w:eastAsia="Times New Roman" w:hAnsi="Calibri" w:cs="Calibri"/>
          <w:color w:val="000000"/>
        </w:rPr>
        <w:t>)</w:t>
      </w:r>
      <w:r w:rsidRPr="00B76BF0">
        <w:rPr>
          <w:rFonts w:ascii="Calibri" w:eastAsia="Times New Roman" w:hAnsi="Calibri" w:cs="Calibri"/>
          <w:color w:val="000000"/>
        </w:rPr>
        <w:t xml:space="preserve"> inzicht in </w:t>
      </w:r>
      <w:r w:rsidR="00411D44">
        <w:rPr>
          <w:rFonts w:ascii="Calibri" w:eastAsia="Times New Roman" w:hAnsi="Calibri" w:cs="Calibri"/>
          <w:color w:val="000000"/>
        </w:rPr>
        <w:t xml:space="preserve">het ontstaan en optreden van ontwenningsverschijnselen bij de </w:t>
      </w:r>
      <w:r w:rsidR="001655DB">
        <w:rPr>
          <w:rFonts w:ascii="Calibri" w:eastAsia="Times New Roman" w:hAnsi="Calibri" w:cs="Calibri"/>
          <w:color w:val="000000"/>
        </w:rPr>
        <w:t>pasgeborene</w:t>
      </w:r>
      <w:r w:rsidR="00411D44">
        <w:rPr>
          <w:rFonts w:ascii="Calibri" w:eastAsia="Times New Roman" w:hAnsi="Calibri" w:cs="Calibri"/>
          <w:color w:val="000000"/>
        </w:rPr>
        <w:t xml:space="preserve"> tgv medicatiegebruik van moeder. Tevens</w:t>
      </w:r>
      <w:r w:rsidR="00FA3EFF">
        <w:rPr>
          <w:rFonts w:ascii="Calibri" w:eastAsia="Times New Roman" w:hAnsi="Calibri" w:cs="Calibri"/>
          <w:color w:val="000000"/>
        </w:rPr>
        <w:t xml:space="preserve"> leren zij de </w:t>
      </w:r>
      <w:proofErr w:type="spellStart"/>
      <w:r w:rsidR="00FA3EFF">
        <w:rPr>
          <w:rFonts w:ascii="Calibri" w:eastAsia="Times New Roman" w:hAnsi="Calibri" w:cs="Calibri"/>
          <w:color w:val="000000"/>
        </w:rPr>
        <w:t>F</w:t>
      </w:r>
      <w:r w:rsidR="00411D44">
        <w:rPr>
          <w:rFonts w:ascii="Calibri" w:eastAsia="Times New Roman" w:hAnsi="Calibri" w:cs="Calibri"/>
          <w:color w:val="000000"/>
        </w:rPr>
        <w:t>innegan</w:t>
      </w:r>
      <w:proofErr w:type="spellEnd"/>
      <w:r w:rsidR="00411D44">
        <w:rPr>
          <w:rFonts w:ascii="Calibri" w:eastAsia="Times New Roman" w:hAnsi="Calibri" w:cs="Calibri"/>
          <w:color w:val="000000"/>
        </w:rPr>
        <w:t xml:space="preserve"> score toe te passen en in te schatten wann</w:t>
      </w:r>
      <w:r w:rsidR="00376AB2">
        <w:rPr>
          <w:rFonts w:ascii="Calibri" w:eastAsia="Times New Roman" w:hAnsi="Calibri" w:cs="Calibri"/>
          <w:color w:val="000000"/>
        </w:rPr>
        <w:t>e</w:t>
      </w:r>
      <w:r w:rsidR="00411D44">
        <w:rPr>
          <w:rFonts w:ascii="Calibri" w:eastAsia="Times New Roman" w:hAnsi="Calibri" w:cs="Calibri"/>
          <w:color w:val="000000"/>
        </w:rPr>
        <w:t xml:space="preserve">er overleg moet plaatsvinden. </w:t>
      </w:r>
    </w:p>
    <w:p w:rsidR="00411D44" w:rsidRDefault="00411D44" w:rsidP="0055515C">
      <w:pPr>
        <w:pStyle w:val="Geenafstand"/>
        <w:rPr>
          <w:rFonts w:ascii="Calibri" w:eastAsia="Times New Roman" w:hAnsi="Calibri" w:cs="Calibri"/>
          <w:color w:val="000000"/>
        </w:rPr>
      </w:pPr>
    </w:p>
    <w:p w:rsidR="00876490" w:rsidRDefault="0055515C" w:rsidP="0055515C">
      <w:pPr>
        <w:pStyle w:val="Geenafstand"/>
        <w:rPr>
          <w:b/>
        </w:rPr>
      </w:pPr>
      <w:r w:rsidRPr="0055515C">
        <w:rPr>
          <w:b/>
        </w:rPr>
        <w:t>Subdoelen</w:t>
      </w:r>
      <w:r w:rsidRPr="0055515C">
        <w:rPr>
          <w:b/>
        </w:rPr>
        <w:tab/>
      </w:r>
    </w:p>
    <w:p w:rsidR="002F4794" w:rsidRPr="00876490" w:rsidRDefault="00876490" w:rsidP="0055515C">
      <w:pPr>
        <w:pStyle w:val="Geenafstand"/>
      </w:pPr>
      <w:r>
        <w:t>T</w:t>
      </w:r>
      <w:r w:rsidR="00B93055" w:rsidRPr="00876490">
        <w:t>ijdens</w:t>
      </w:r>
      <w:r w:rsidR="002F4794" w:rsidRPr="00876490">
        <w:t xml:space="preserve"> de workshop krijgen de deelnemers antwoord op de volgende vragen</w:t>
      </w:r>
      <w:r w:rsidR="004B7B68">
        <w:t>:</w:t>
      </w:r>
      <w:r w:rsidR="002F4794" w:rsidRPr="00876490">
        <w:tab/>
      </w:r>
    </w:p>
    <w:p w:rsidR="00411D44" w:rsidRDefault="0055515C" w:rsidP="0055515C">
      <w:pPr>
        <w:pStyle w:val="Geenafstand"/>
      </w:pPr>
      <w:r>
        <w:t xml:space="preserve">* </w:t>
      </w:r>
      <w:r w:rsidR="001655DB">
        <w:t>welke symptomen kan de pasgeborene</w:t>
      </w:r>
      <w:r w:rsidR="00411D44">
        <w:t xml:space="preserve"> ontwikkelen bij medicatiegebruik moeder</w:t>
      </w:r>
      <w:r w:rsidR="002C4453">
        <w:t>?</w:t>
      </w:r>
    </w:p>
    <w:p w:rsidR="002F4794" w:rsidRDefault="0055515C" w:rsidP="0055515C">
      <w:pPr>
        <w:pStyle w:val="Geenafstand"/>
      </w:pPr>
      <w:r>
        <w:t xml:space="preserve">* </w:t>
      </w:r>
      <w:r w:rsidR="002C4453">
        <w:t>wat zijn de valkuilen?</w:t>
      </w:r>
    </w:p>
    <w:p w:rsidR="0055515C" w:rsidRPr="002F4794" w:rsidRDefault="0055515C" w:rsidP="0055515C">
      <w:pPr>
        <w:pStyle w:val="Geenafstand"/>
        <w:rPr>
          <w:b/>
        </w:rPr>
      </w:pPr>
      <w:r>
        <w:t xml:space="preserve">* </w:t>
      </w:r>
      <w:r w:rsidR="002C4453">
        <w:t>wanneer is het verstandig te overleggen?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5515C" w:rsidRPr="0055515C" w:rsidRDefault="0055515C" w:rsidP="0055515C">
      <w:pPr>
        <w:pStyle w:val="Geenafstand"/>
        <w:rPr>
          <w:b/>
        </w:rPr>
      </w:pPr>
      <w:r w:rsidRPr="0055515C">
        <w:rPr>
          <w:b/>
        </w:rPr>
        <w:t>Doelgroep</w:t>
      </w:r>
      <w:r w:rsidRPr="0055515C">
        <w:rPr>
          <w:b/>
        </w:rPr>
        <w:tab/>
      </w:r>
      <w:r w:rsidRPr="0055515C">
        <w:rPr>
          <w:b/>
        </w:rPr>
        <w:tab/>
      </w:r>
      <w:r w:rsidRPr="0055515C">
        <w:rPr>
          <w:b/>
        </w:rPr>
        <w:tab/>
      </w:r>
      <w:r w:rsidRPr="0055515C">
        <w:rPr>
          <w:b/>
        </w:rPr>
        <w:tab/>
      </w:r>
      <w:r w:rsidRPr="0055515C">
        <w:rPr>
          <w:b/>
        </w:rPr>
        <w:tab/>
      </w:r>
      <w:r w:rsidRPr="0055515C">
        <w:rPr>
          <w:b/>
        </w:rPr>
        <w:tab/>
      </w:r>
      <w:r w:rsidRPr="0055515C">
        <w:rPr>
          <w:b/>
        </w:rPr>
        <w:tab/>
      </w:r>
      <w:r w:rsidRPr="0055515C">
        <w:rPr>
          <w:b/>
        </w:rPr>
        <w:tab/>
      </w:r>
    </w:p>
    <w:p w:rsidR="0055515C" w:rsidRDefault="0055515C" w:rsidP="0055515C">
      <w:pPr>
        <w:pStyle w:val="Geenafstand"/>
      </w:pPr>
      <w:r>
        <w:t>De kraamspeciali</w:t>
      </w:r>
      <w:r w:rsidR="00107169">
        <w:t xml:space="preserve">sten van Geboortezorg </w:t>
      </w:r>
      <w:proofErr w:type="spellStart"/>
      <w:r w:rsidR="00107169">
        <w:t>EigenWijs</w:t>
      </w:r>
      <w:proofErr w:type="spellEnd"/>
      <w:r w:rsidR="00107169">
        <w:t xml:space="preserve"> en externe deelnemers</w:t>
      </w:r>
      <w:r w:rsidR="00376AB2"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5515C" w:rsidRPr="0055515C" w:rsidRDefault="0055515C" w:rsidP="0055515C">
      <w:pPr>
        <w:pStyle w:val="Geenafstand"/>
        <w:rPr>
          <w:b/>
        </w:rPr>
      </w:pPr>
      <w:r w:rsidRPr="0055515C">
        <w:rPr>
          <w:b/>
        </w:rPr>
        <w:t>Duur training</w:t>
      </w:r>
      <w:r w:rsidRPr="0055515C">
        <w:rPr>
          <w:b/>
        </w:rPr>
        <w:tab/>
      </w:r>
      <w:r w:rsidRPr="0055515C">
        <w:rPr>
          <w:b/>
        </w:rPr>
        <w:tab/>
      </w:r>
      <w:r w:rsidRPr="0055515C">
        <w:rPr>
          <w:b/>
        </w:rPr>
        <w:tab/>
      </w:r>
      <w:r w:rsidRPr="0055515C">
        <w:rPr>
          <w:b/>
        </w:rPr>
        <w:tab/>
      </w:r>
      <w:r w:rsidRPr="0055515C">
        <w:rPr>
          <w:b/>
        </w:rPr>
        <w:tab/>
      </w:r>
      <w:r w:rsidRPr="0055515C">
        <w:rPr>
          <w:b/>
        </w:rPr>
        <w:tab/>
      </w:r>
      <w:r w:rsidRPr="0055515C">
        <w:rPr>
          <w:b/>
        </w:rPr>
        <w:tab/>
      </w:r>
      <w:r w:rsidRPr="0055515C">
        <w:rPr>
          <w:b/>
        </w:rPr>
        <w:tab/>
      </w:r>
    </w:p>
    <w:p w:rsidR="0055515C" w:rsidRDefault="002C4453" w:rsidP="0055515C">
      <w:pPr>
        <w:pStyle w:val="Geenafstand"/>
      </w:pPr>
      <w:r>
        <w:t>2</w:t>
      </w:r>
      <w:r w:rsidR="0055515C">
        <w:t xml:space="preserve"> uur</w:t>
      </w:r>
      <w:r w:rsidR="0055515C">
        <w:tab/>
      </w:r>
      <w:r w:rsidR="0055515C">
        <w:tab/>
      </w:r>
      <w:r w:rsidR="0055515C">
        <w:tab/>
      </w:r>
      <w:r w:rsidR="0055515C">
        <w:tab/>
      </w:r>
      <w:r w:rsidR="0055515C">
        <w:tab/>
      </w:r>
      <w:r w:rsidR="0055515C">
        <w:tab/>
      </w:r>
      <w:r w:rsidR="0055515C">
        <w:tab/>
      </w:r>
    </w:p>
    <w:p w:rsidR="0055515C" w:rsidRDefault="0055515C" w:rsidP="0055515C">
      <w:pPr>
        <w:pStyle w:val="Geenafstand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5515C" w:rsidRPr="0055515C" w:rsidRDefault="0055515C" w:rsidP="0055515C">
      <w:pPr>
        <w:pStyle w:val="Geenafstand"/>
        <w:rPr>
          <w:b/>
        </w:rPr>
      </w:pPr>
      <w:r w:rsidRPr="0055515C">
        <w:rPr>
          <w:b/>
        </w:rPr>
        <w:t>Voorbereiding</w:t>
      </w:r>
      <w:r w:rsidRPr="0055515C">
        <w:rPr>
          <w:b/>
        </w:rPr>
        <w:tab/>
      </w:r>
      <w:r w:rsidRPr="0055515C">
        <w:rPr>
          <w:b/>
        </w:rPr>
        <w:tab/>
      </w:r>
      <w:r w:rsidRPr="0055515C">
        <w:rPr>
          <w:b/>
        </w:rPr>
        <w:tab/>
      </w:r>
      <w:r w:rsidRPr="0055515C">
        <w:rPr>
          <w:b/>
        </w:rPr>
        <w:tab/>
      </w:r>
      <w:r w:rsidRPr="0055515C">
        <w:rPr>
          <w:b/>
        </w:rPr>
        <w:tab/>
      </w:r>
      <w:r w:rsidRPr="0055515C">
        <w:rPr>
          <w:b/>
        </w:rPr>
        <w:tab/>
      </w:r>
      <w:r w:rsidRPr="0055515C">
        <w:rPr>
          <w:b/>
        </w:rPr>
        <w:tab/>
      </w:r>
      <w:r w:rsidRPr="0055515C">
        <w:rPr>
          <w:b/>
        </w:rPr>
        <w:tab/>
      </w:r>
    </w:p>
    <w:p w:rsidR="0055515C" w:rsidRDefault="0055515C" w:rsidP="002C4453">
      <w:pPr>
        <w:pStyle w:val="Geenafstand"/>
      </w:pPr>
      <w:r>
        <w:t xml:space="preserve">* </w:t>
      </w:r>
      <w:r w:rsidR="002C4453">
        <w:t xml:space="preserve">inbreng </w:t>
      </w:r>
      <w:proofErr w:type="spellStart"/>
      <w:r w:rsidR="002C4453">
        <w:t>nav</w:t>
      </w:r>
      <w:proofErr w:type="spellEnd"/>
      <w:r w:rsidR="002C4453">
        <w:t xml:space="preserve"> casuïstiek wordt gestimuleerd, </w:t>
      </w:r>
      <w:proofErr w:type="spellStart"/>
      <w:r w:rsidR="002C4453">
        <w:t>evt</w:t>
      </w:r>
      <w:proofErr w:type="spellEnd"/>
      <w:r w:rsidR="002C4453">
        <w:t xml:space="preserve"> te voren aanleveren</w:t>
      </w:r>
    </w:p>
    <w:p w:rsidR="0055515C" w:rsidRDefault="0055515C" w:rsidP="0055515C">
      <w:pPr>
        <w:pStyle w:val="Geenafstand"/>
        <w:rPr>
          <w:b/>
        </w:rPr>
      </w:pPr>
    </w:p>
    <w:p w:rsidR="0055515C" w:rsidRPr="0055515C" w:rsidRDefault="0055515C" w:rsidP="0055515C">
      <w:pPr>
        <w:pStyle w:val="Geenafstand"/>
        <w:rPr>
          <w:b/>
        </w:rPr>
      </w:pPr>
      <w:r w:rsidRPr="0055515C">
        <w:rPr>
          <w:b/>
        </w:rPr>
        <w:t>Werkwijze</w:t>
      </w:r>
      <w:r w:rsidRPr="0055515C">
        <w:rPr>
          <w:b/>
        </w:rPr>
        <w:tab/>
      </w:r>
      <w:r w:rsidRPr="0055515C">
        <w:rPr>
          <w:b/>
        </w:rPr>
        <w:tab/>
      </w:r>
      <w:r w:rsidRPr="0055515C">
        <w:rPr>
          <w:b/>
        </w:rPr>
        <w:tab/>
      </w:r>
      <w:r w:rsidRPr="0055515C">
        <w:rPr>
          <w:b/>
        </w:rPr>
        <w:tab/>
      </w:r>
      <w:r w:rsidRPr="0055515C">
        <w:rPr>
          <w:b/>
        </w:rPr>
        <w:tab/>
      </w:r>
      <w:r w:rsidRPr="0055515C">
        <w:rPr>
          <w:b/>
        </w:rPr>
        <w:tab/>
      </w:r>
      <w:r w:rsidRPr="0055515C">
        <w:rPr>
          <w:b/>
        </w:rPr>
        <w:tab/>
      </w:r>
      <w:r w:rsidRPr="0055515C">
        <w:rPr>
          <w:b/>
        </w:rPr>
        <w:tab/>
      </w:r>
    </w:p>
    <w:p w:rsidR="0055515C" w:rsidRDefault="0055515C" w:rsidP="0055515C">
      <w:pPr>
        <w:pStyle w:val="Geenafstand"/>
      </w:pPr>
      <w:r>
        <w:t>Afwisselende training met theorie, actieve en interactieve werkvormen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5515C" w:rsidRPr="0055515C" w:rsidRDefault="0055515C" w:rsidP="0055515C">
      <w:pPr>
        <w:pStyle w:val="Geenafstand"/>
        <w:rPr>
          <w:b/>
        </w:rPr>
      </w:pPr>
      <w:r w:rsidRPr="0055515C">
        <w:rPr>
          <w:b/>
        </w:rPr>
        <w:t>Benodigdheden</w:t>
      </w:r>
      <w:r w:rsidRPr="0055515C">
        <w:rPr>
          <w:b/>
        </w:rPr>
        <w:tab/>
      </w:r>
      <w:r w:rsidRPr="0055515C">
        <w:rPr>
          <w:b/>
        </w:rPr>
        <w:tab/>
      </w:r>
      <w:r w:rsidRPr="0055515C">
        <w:rPr>
          <w:b/>
        </w:rPr>
        <w:tab/>
      </w:r>
      <w:r w:rsidRPr="0055515C">
        <w:rPr>
          <w:b/>
        </w:rPr>
        <w:tab/>
      </w:r>
      <w:r w:rsidRPr="0055515C">
        <w:rPr>
          <w:b/>
        </w:rPr>
        <w:tab/>
      </w:r>
      <w:r w:rsidRPr="0055515C">
        <w:rPr>
          <w:b/>
        </w:rPr>
        <w:tab/>
      </w:r>
      <w:r w:rsidRPr="0055515C">
        <w:rPr>
          <w:b/>
        </w:rPr>
        <w:tab/>
      </w:r>
      <w:r w:rsidRPr="0055515C">
        <w:rPr>
          <w:b/>
        </w:rPr>
        <w:tab/>
      </w:r>
    </w:p>
    <w:p w:rsidR="002C4453" w:rsidRDefault="0055515C" w:rsidP="0055515C">
      <w:pPr>
        <w:pStyle w:val="Geenafstand"/>
      </w:pPr>
      <w:r>
        <w:t xml:space="preserve">* </w:t>
      </w:r>
      <w:r w:rsidR="002C4453">
        <w:t>Internet</w:t>
      </w:r>
    </w:p>
    <w:p w:rsidR="00FA3EFF" w:rsidRDefault="00FA3EFF" w:rsidP="0055515C">
      <w:pPr>
        <w:pStyle w:val="Geenafstand"/>
      </w:pPr>
      <w:r>
        <w:t xml:space="preserve">* </w:t>
      </w:r>
      <w:r w:rsidRPr="00FA3EFF">
        <w:t>Beamer en laptop</w:t>
      </w:r>
      <w:r w:rsidRPr="00FA3EFF">
        <w:tab/>
      </w:r>
    </w:p>
    <w:p w:rsidR="00FA3EFF" w:rsidRDefault="002C4453" w:rsidP="0055515C">
      <w:pPr>
        <w:pStyle w:val="Geenafstand"/>
      </w:pPr>
      <w:r>
        <w:t xml:space="preserve">* </w:t>
      </w:r>
      <w:r w:rsidR="0055515C">
        <w:t>Flap-over met stiften</w:t>
      </w:r>
      <w:r w:rsidR="0055515C">
        <w:tab/>
      </w:r>
      <w:r w:rsidR="0055515C">
        <w:tab/>
      </w:r>
    </w:p>
    <w:p w:rsidR="00FA3EFF" w:rsidRDefault="00FA3EFF" w:rsidP="0055515C">
      <w:pPr>
        <w:pStyle w:val="Geenafstand"/>
      </w:pPr>
      <w:r>
        <w:t xml:space="preserve">* </w:t>
      </w:r>
      <w:proofErr w:type="spellStart"/>
      <w:r>
        <w:t>Finneganscorelijst</w:t>
      </w:r>
      <w:proofErr w:type="spellEnd"/>
    </w:p>
    <w:p w:rsidR="0055515C" w:rsidRDefault="002C4453" w:rsidP="0055515C">
      <w:pPr>
        <w:pStyle w:val="Geenafstand"/>
      </w:pPr>
      <w:r>
        <w:t xml:space="preserve"> </w:t>
      </w:r>
      <w:r w:rsidR="0055515C">
        <w:t xml:space="preserve"> </w:t>
      </w:r>
      <w:r w:rsidR="0055515C">
        <w:tab/>
      </w:r>
      <w:r w:rsidR="0055515C">
        <w:tab/>
      </w:r>
      <w:r w:rsidR="0055515C">
        <w:tab/>
      </w:r>
      <w:r w:rsidR="0055515C">
        <w:tab/>
      </w:r>
      <w:r w:rsidR="0055515C">
        <w:tab/>
      </w:r>
      <w:r w:rsidR="0055515C">
        <w:tab/>
      </w:r>
    </w:p>
    <w:p w:rsidR="004514E5" w:rsidRDefault="0055515C" w:rsidP="002C4453">
      <w:pPr>
        <w:pStyle w:val="Geenafstand"/>
      </w:pPr>
      <w:r>
        <w:tab/>
      </w:r>
    </w:p>
    <w:p w:rsidR="004514E5" w:rsidRDefault="004514E5" w:rsidP="0055515C">
      <w:pPr>
        <w:pStyle w:val="Geenafstand"/>
      </w:pPr>
    </w:p>
    <w:p w:rsidR="004514E5" w:rsidRDefault="004514E5" w:rsidP="0055515C">
      <w:pPr>
        <w:pStyle w:val="Geenafstand"/>
      </w:pPr>
    </w:p>
    <w:p w:rsidR="004514E5" w:rsidRDefault="004514E5" w:rsidP="0055515C">
      <w:pPr>
        <w:pStyle w:val="Geenafstand"/>
      </w:pPr>
    </w:p>
    <w:p w:rsidR="004514E5" w:rsidRDefault="004514E5" w:rsidP="0055515C">
      <w:pPr>
        <w:pStyle w:val="Geenafstand"/>
      </w:pPr>
    </w:p>
    <w:p w:rsidR="004514E5" w:rsidRDefault="004514E5" w:rsidP="0055515C">
      <w:pPr>
        <w:pStyle w:val="Geenafstand"/>
      </w:pPr>
    </w:p>
    <w:p w:rsidR="004514E5" w:rsidRDefault="004514E5" w:rsidP="0055515C">
      <w:pPr>
        <w:pStyle w:val="Geenafstand"/>
      </w:pPr>
    </w:p>
    <w:p w:rsidR="004514E5" w:rsidRDefault="004514E5" w:rsidP="0055515C">
      <w:pPr>
        <w:pStyle w:val="Geenafstand"/>
      </w:pPr>
    </w:p>
    <w:p w:rsidR="004514E5" w:rsidRDefault="004514E5" w:rsidP="0055515C">
      <w:pPr>
        <w:pStyle w:val="Geenafstand"/>
      </w:pPr>
    </w:p>
    <w:p w:rsidR="004514E5" w:rsidRDefault="004514E5" w:rsidP="0055515C">
      <w:pPr>
        <w:pStyle w:val="Geenafstand"/>
      </w:pPr>
    </w:p>
    <w:p w:rsidR="004514E5" w:rsidRDefault="004514E5" w:rsidP="0055515C">
      <w:pPr>
        <w:pStyle w:val="Geenafstand"/>
      </w:pPr>
    </w:p>
    <w:p w:rsidR="00C9693D" w:rsidRDefault="0055515C" w:rsidP="0055515C">
      <w:pPr>
        <w:pStyle w:val="Geenafstand"/>
      </w:pPr>
      <w:r>
        <w:tab/>
      </w:r>
      <w:r>
        <w:tab/>
      </w:r>
      <w:r>
        <w:tab/>
      </w:r>
    </w:p>
    <w:sectPr w:rsidR="00C9693D" w:rsidSect="00ED7ABE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0880" w:rsidRDefault="00870880" w:rsidP="00870880">
      <w:pPr>
        <w:spacing w:after="0" w:line="240" w:lineRule="auto"/>
      </w:pPr>
      <w:r>
        <w:separator/>
      </w:r>
    </w:p>
  </w:endnote>
  <w:endnote w:type="continuationSeparator" w:id="0">
    <w:p w:rsidR="00870880" w:rsidRDefault="00870880" w:rsidP="008708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eon">
    <w:altName w:val="DejaVu Sans Condensed"/>
    <w:panose1 w:val="02000506000000020003"/>
    <w:charset w:val="00"/>
    <w:family w:val="auto"/>
    <w:pitch w:val="variable"/>
    <w:sig w:usb0="A0000087" w:usb1="00000002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0880" w:rsidRDefault="00870880" w:rsidP="00870880">
      <w:pPr>
        <w:spacing w:after="0" w:line="240" w:lineRule="auto"/>
      </w:pPr>
      <w:r>
        <w:separator/>
      </w:r>
    </w:p>
  </w:footnote>
  <w:footnote w:type="continuationSeparator" w:id="0">
    <w:p w:rsidR="00870880" w:rsidRDefault="00870880" w:rsidP="008708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0880" w:rsidRDefault="00870880" w:rsidP="0043226C">
    <w:pPr>
      <w:pStyle w:val="Koptekst"/>
      <w:tabs>
        <w:tab w:val="left" w:pos="6360"/>
      </w:tabs>
      <w:rPr>
        <w:noProof/>
      </w:rPr>
    </w:pPr>
    <w:r>
      <w:rPr>
        <w:rFonts w:ascii="Kreon" w:hAnsi="Kreon"/>
        <w:noProof/>
        <w:color w:val="F15B6C"/>
        <w:sz w:val="24"/>
        <w:szCs w:val="24"/>
      </w:rPr>
      <w:drawing>
        <wp:inline distT="0" distB="0" distL="0" distR="0" wp14:anchorId="2FF3FA09" wp14:editId="3DCBFD78">
          <wp:extent cx="1722120" cy="601980"/>
          <wp:effectExtent l="0" t="0" r="0" b="0"/>
          <wp:docPr id="1" name="Afbeelding 1" descr="Logo_ma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3" descr="Logo_mail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212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43226C">
      <w:rPr>
        <w:noProof/>
      </w:rPr>
      <w:drawing>
        <wp:inline distT="0" distB="0" distL="0" distR="0" wp14:anchorId="1A2186F2" wp14:editId="1342ADDC">
          <wp:extent cx="1645920" cy="580058"/>
          <wp:effectExtent l="0" t="0" r="0" b="0"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3"/>
                  <a:srcRect l="19433" t="26914" r="64106" b="63804"/>
                  <a:stretch/>
                </pic:blipFill>
                <pic:spPr bwMode="auto">
                  <a:xfrm>
                    <a:off x="0" y="0"/>
                    <a:ext cx="1645920" cy="5800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3226C">
      <w:tab/>
    </w:r>
  </w:p>
  <w:p w:rsidR="0043226C" w:rsidRDefault="0043226C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15C"/>
    <w:rsid w:val="00107169"/>
    <w:rsid w:val="00132D22"/>
    <w:rsid w:val="001655DB"/>
    <w:rsid w:val="002C4453"/>
    <w:rsid w:val="002F4794"/>
    <w:rsid w:val="00376AB2"/>
    <w:rsid w:val="003C1E41"/>
    <w:rsid w:val="00411D44"/>
    <w:rsid w:val="0043226C"/>
    <w:rsid w:val="004514E5"/>
    <w:rsid w:val="004A4162"/>
    <w:rsid w:val="004B7B68"/>
    <w:rsid w:val="00504C4B"/>
    <w:rsid w:val="005466DD"/>
    <w:rsid w:val="0055515C"/>
    <w:rsid w:val="005D3A7F"/>
    <w:rsid w:val="006E5309"/>
    <w:rsid w:val="008269E5"/>
    <w:rsid w:val="00870880"/>
    <w:rsid w:val="00876490"/>
    <w:rsid w:val="00B93055"/>
    <w:rsid w:val="00C9693D"/>
    <w:rsid w:val="00ED7ABE"/>
    <w:rsid w:val="00F9674A"/>
    <w:rsid w:val="00FA3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50CA9B8"/>
  <w15:docId w15:val="{4A7D23C4-6986-4E26-9203-5937938A5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55515C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8708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70880"/>
  </w:style>
  <w:style w:type="paragraph" w:styleId="Voettekst">
    <w:name w:val="footer"/>
    <w:basedOn w:val="Standaard"/>
    <w:link w:val="VoettekstChar"/>
    <w:uiPriority w:val="99"/>
    <w:unhideWhenUsed/>
    <w:rsid w:val="008708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70880"/>
  </w:style>
  <w:style w:type="paragraph" w:styleId="Ballontekst">
    <w:name w:val="Balloon Text"/>
    <w:basedOn w:val="Standaard"/>
    <w:link w:val="BallontekstChar"/>
    <w:uiPriority w:val="99"/>
    <w:semiHidden/>
    <w:unhideWhenUsed/>
    <w:rsid w:val="00870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708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214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cid:image001.jpg@01D3A3E0.A11ED2F0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CF820466.dotm</Template>
  <TotalTime>1</TotalTime>
  <Pages>1</Pages>
  <Words>185</Words>
  <Characters>1020</Characters>
  <Application>Microsoft Office Word</Application>
  <DocSecurity>4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Privazorg</Company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Marijn</dc:creator>
  <cp:lastModifiedBy>Margriet Zijlstra</cp:lastModifiedBy>
  <cp:revision>2</cp:revision>
  <dcterms:created xsi:type="dcterms:W3CDTF">2018-09-20T08:30:00Z</dcterms:created>
  <dcterms:modified xsi:type="dcterms:W3CDTF">2018-09-20T08:30:00Z</dcterms:modified>
</cp:coreProperties>
</file>